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90D" w:rsidRPr="00CB7004" w:rsidRDefault="008C390D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Counting </w:t>
      </w:r>
    </w:p>
    <w:p w:rsidR="008C390D" w:rsidRPr="00CB7004" w:rsidRDefault="008C390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number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zero, one, two, three… to twenty and beyond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zero, ten, twenty… one hundred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none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how many…?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count, count (up) to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count on (from, to)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count back (from, to)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count in ones, twos… tens…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more, less, many, few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odd, even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every other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how many times?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pattern, pair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guess how many, estimate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nearly, close to, about the same as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just over, just under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too many, too few, enough, not enough </w:t>
      </w:r>
    </w:p>
    <w:p w:rsidR="008C390D" w:rsidRPr="00CB7004" w:rsidRDefault="00245C53" w:rsidP="008C390D">
      <w:pPr>
        <w:spacing w:after="120"/>
        <w:rPr>
          <w:rFonts w:cs="Arial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F732F43" wp14:editId="60E90D5B">
            <wp:simplePos x="0" y="0"/>
            <wp:positionH relativeFrom="column">
              <wp:posOffset>703580</wp:posOffset>
            </wp:positionH>
            <wp:positionV relativeFrom="paragraph">
              <wp:posOffset>227330</wp:posOffset>
            </wp:positionV>
            <wp:extent cx="2611755" cy="1365250"/>
            <wp:effectExtent l="0" t="0" r="0" b="6350"/>
            <wp:wrapThrough wrapText="bothSides">
              <wp:wrapPolygon edited="0">
                <wp:start x="0" y="0"/>
                <wp:lineTo x="0" y="21399"/>
                <wp:lineTo x="21427" y="21399"/>
                <wp:lineTo x="2142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004" w:rsidRDefault="00CB7004" w:rsidP="008C390D">
      <w:pPr>
        <w:spacing w:after="120"/>
        <w:rPr>
          <w:rFonts w:eastAsia="Times New Roman" w:cs="Arial"/>
          <w:b/>
          <w:bCs/>
          <w:szCs w:val="24"/>
          <w:lang w:val="en" w:eastAsia="en-GB"/>
        </w:rPr>
      </w:pPr>
    </w:p>
    <w:p w:rsidR="006314CD" w:rsidRDefault="00CB7004" w:rsidP="008C390D">
      <w:pPr>
        <w:spacing w:before="100" w:beforeAutospacing="1" w:after="100" w:afterAutospacing="1" w:line="240" w:lineRule="auto"/>
        <w:rPr>
          <w:rFonts w:eastAsia="Times New Roman" w:cs="Arial"/>
          <w:b/>
          <w:bCs/>
          <w:szCs w:val="24"/>
          <w:lang w:val="en" w:eastAsia="en-GB"/>
        </w:rPr>
      </w:pPr>
      <w:r>
        <w:rPr>
          <w:rFonts w:eastAsia="Times New Roman" w:cs="Arial"/>
          <w:b/>
          <w:bCs/>
          <w:szCs w:val="24"/>
          <w:lang w:val="en" w:eastAsia="en-GB"/>
        </w:rPr>
        <w:lastRenderedPageBreak/>
        <w:t xml:space="preserve">Comparing and </w:t>
      </w:r>
      <w:r w:rsidR="006314CD">
        <w:rPr>
          <w:rFonts w:eastAsia="Times New Roman" w:cs="Arial"/>
          <w:b/>
          <w:bCs/>
          <w:szCs w:val="24"/>
          <w:lang w:val="en" w:eastAsia="en-GB"/>
        </w:rPr>
        <w:t>ordering numbers</w:t>
      </w:r>
    </w:p>
    <w:p w:rsidR="008C390D" w:rsidRPr="00CB7004" w:rsidRDefault="008C390D" w:rsidP="008C390D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the same number as, as many as </w:t>
      </w:r>
      <w:r w:rsidRPr="00CB7004">
        <w:rPr>
          <w:rFonts w:eastAsia="Times New Roman" w:cs="Arial"/>
          <w:szCs w:val="24"/>
          <w:lang w:val="en" w:eastAsia="en-GB"/>
        </w:rPr>
        <w:br/>
      </w:r>
      <w:r w:rsidRPr="00CB7004">
        <w:rPr>
          <w:rFonts w:eastAsia="Times New Roman" w:cs="Arial"/>
          <w:i/>
          <w:iCs/>
          <w:szCs w:val="24"/>
          <w:lang w:val="en" w:eastAsia="en-GB"/>
        </w:rPr>
        <w:t xml:space="preserve">Of </w:t>
      </w:r>
      <w:r w:rsidRPr="00CB7004">
        <w:rPr>
          <w:rFonts w:eastAsia="Times New Roman" w:cs="Arial"/>
          <w:b/>
          <w:bCs/>
          <w:i/>
          <w:iCs/>
          <w:szCs w:val="24"/>
          <w:lang w:val="en" w:eastAsia="en-GB"/>
        </w:rPr>
        <w:t>two</w:t>
      </w:r>
      <w:r w:rsidRPr="00CB7004">
        <w:rPr>
          <w:rFonts w:eastAsia="Times New Roman" w:cs="Arial"/>
          <w:i/>
          <w:iCs/>
          <w:szCs w:val="24"/>
          <w:lang w:val="en" w:eastAsia="en-GB"/>
        </w:rPr>
        <w:t xml:space="preserve"> objects/amounts:</w:t>
      </w:r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greater, more, larger, bigger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less, fewer, smaller </w:t>
      </w:r>
      <w:r w:rsidRPr="00CB7004">
        <w:rPr>
          <w:rFonts w:eastAsia="Times New Roman" w:cs="Arial"/>
          <w:szCs w:val="24"/>
          <w:lang w:val="en" w:eastAsia="en-GB"/>
        </w:rPr>
        <w:br/>
      </w:r>
      <w:r w:rsidRPr="00CB7004">
        <w:rPr>
          <w:rFonts w:eastAsia="Times New Roman" w:cs="Arial"/>
          <w:i/>
          <w:iCs/>
          <w:szCs w:val="24"/>
          <w:lang w:val="en" w:eastAsia="en-GB"/>
        </w:rPr>
        <w:t xml:space="preserve">Of </w:t>
      </w:r>
      <w:r w:rsidRPr="00CB7004">
        <w:rPr>
          <w:rFonts w:eastAsia="Times New Roman" w:cs="Arial"/>
          <w:b/>
          <w:bCs/>
          <w:i/>
          <w:iCs/>
          <w:szCs w:val="24"/>
          <w:lang w:val="en" w:eastAsia="en-GB"/>
        </w:rPr>
        <w:t>three</w:t>
      </w:r>
      <w:r w:rsidRPr="00CB7004">
        <w:rPr>
          <w:rFonts w:eastAsia="Times New Roman" w:cs="Arial"/>
          <w:i/>
          <w:iCs/>
          <w:szCs w:val="24"/>
          <w:lang w:val="en" w:eastAsia="en-GB"/>
        </w:rPr>
        <w:t xml:space="preserve"> or more objects/amounts:</w:t>
      </w:r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greatest, most, biggest, largest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least, fewest, smallest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one more, ten more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one less, ten less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compare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order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size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first, second, third… tenth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last, last but </w:t>
      </w:r>
      <w:r w:rsidR="009E0D3B">
        <w:rPr>
          <w:rFonts w:eastAsia="Times New Roman" w:cs="Arial"/>
          <w:szCs w:val="24"/>
          <w:lang w:val="en" w:eastAsia="en-GB"/>
        </w:rPr>
        <w:t xml:space="preserve">one </w:t>
      </w:r>
      <w:r w:rsidR="009E0D3B">
        <w:rPr>
          <w:rFonts w:eastAsia="Times New Roman" w:cs="Arial"/>
          <w:szCs w:val="24"/>
          <w:lang w:val="en" w:eastAsia="en-GB"/>
        </w:rPr>
        <w:br/>
        <w:t xml:space="preserve">before, after </w:t>
      </w:r>
      <w:r w:rsidR="009E0D3B">
        <w:rPr>
          <w:rFonts w:eastAsia="Times New Roman" w:cs="Arial"/>
          <w:szCs w:val="24"/>
          <w:lang w:val="en" w:eastAsia="en-GB"/>
        </w:rPr>
        <w:br/>
        <w:t xml:space="preserve">next </w:t>
      </w:r>
      <w:r w:rsidR="009E0D3B">
        <w:rPr>
          <w:rFonts w:eastAsia="Times New Roman" w:cs="Arial"/>
          <w:szCs w:val="24"/>
          <w:lang w:val="en" w:eastAsia="en-GB"/>
        </w:rPr>
        <w:br/>
        <w:t xml:space="preserve">between, </w:t>
      </w:r>
      <w:r w:rsidRPr="00CB7004">
        <w:rPr>
          <w:rFonts w:eastAsia="Times New Roman" w:cs="Arial"/>
          <w:szCs w:val="24"/>
          <w:lang w:val="en" w:eastAsia="en-GB"/>
        </w:rPr>
        <w:t xml:space="preserve">above, below </w:t>
      </w:r>
    </w:p>
    <w:p w:rsidR="00CB7004" w:rsidRDefault="00CB7004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CB7004" w:rsidRDefault="00CB7004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CB7004" w:rsidRDefault="00CB7004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CB7004" w:rsidRDefault="00CB7004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CB7004" w:rsidRDefault="00CB7004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8C390D" w:rsidRPr="00CB7004" w:rsidRDefault="008C390D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lastRenderedPageBreak/>
        <w:t>Adding and subtracting</w:t>
      </w:r>
    </w:p>
    <w:p w:rsidR="00CB7004" w:rsidRDefault="008C390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add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, more, and </w:t>
      </w:r>
      <w:r w:rsidRPr="00CB7004">
        <w:rPr>
          <w:rFonts w:eastAsia="Times New Roman" w:cs="Arial"/>
          <w:szCs w:val="24"/>
          <w:lang w:val="en" w:eastAsia="en-GB"/>
        </w:rPr>
        <w:br/>
        <w:t>make, sum, to</w:t>
      </w:r>
      <w:r w:rsidR="006314CD">
        <w:rPr>
          <w:rFonts w:eastAsia="Times New Roman" w:cs="Arial"/>
          <w:szCs w:val="24"/>
          <w:lang w:val="en" w:eastAsia="en-GB"/>
        </w:rPr>
        <w:t xml:space="preserve">tal </w:t>
      </w:r>
      <w:r w:rsidR="006314CD">
        <w:rPr>
          <w:rFonts w:eastAsia="Times New Roman" w:cs="Arial"/>
          <w:szCs w:val="24"/>
          <w:lang w:val="en" w:eastAsia="en-GB"/>
        </w:rPr>
        <w:br/>
        <w:t xml:space="preserve">altogether </w:t>
      </w:r>
      <w:r w:rsidR="006314CD">
        <w:rPr>
          <w:rFonts w:eastAsia="Times New Roman" w:cs="Arial"/>
          <w:szCs w:val="24"/>
          <w:lang w:val="en" w:eastAsia="en-GB"/>
        </w:rPr>
        <w:br/>
        <w:t xml:space="preserve">score </w:t>
      </w:r>
      <w:r w:rsidR="006314CD">
        <w:rPr>
          <w:rFonts w:eastAsia="Times New Roman" w:cs="Arial"/>
          <w:szCs w:val="24"/>
          <w:lang w:val="en" w:eastAsia="en-GB"/>
        </w:rPr>
        <w:br/>
        <w:t xml:space="preserve">double </w:t>
      </w:r>
    </w:p>
    <w:p w:rsidR="008C390D" w:rsidRPr="00CB7004" w:rsidRDefault="008C390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one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more, two more, ten more…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how many more to make… ?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Pr="00CB7004">
        <w:rPr>
          <w:rFonts w:eastAsia="Times New Roman" w:cs="Arial"/>
          <w:szCs w:val="24"/>
          <w:lang w:val="en" w:eastAsia="en-GB"/>
        </w:rPr>
        <w:t>how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many more is… than…?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Pr="00CB7004">
        <w:rPr>
          <w:rFonts w:eastAsia="Times New Roman" w:cs="Arial"/>
          <w:szCs w:val="24"/>
          <w:lang w:val="en" w:eastAsia="en-GB"/>
        </w:rPr>
        <w:t>take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(away), leave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how many are left/left over?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Pr="00CB7004">
        <w:rPr>
          <w:rFonts w:eastAsia="Times New Roman" w:cs="Arial"/>
          <w:szCs w:val="24"/>
          <w:lang w:val="en" w:eastAsia="en-GB"/>
        </w:rPr>
        <w:t>how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many have gone?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Pr="00CB7004">
        <w:rPr>
          <w:rFonts w:eastAsia="Times New Roman" w:cs="Arial"/>
          <w:szCs w:val="24"/>
          <w:lang w:val="en" w:eastAsia="en-GB"/>
        </w:rPr>
        <w:t>one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less, two less… ten less…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how many fewer is… than…?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Pr="00CB7004">
        <w:rPr>
          <w:rFonts w:eastAsia="Times New Roman" w:cs="Arial"/>
          <w:szCs w:val="24"/>
          <w:lang w:val="en" w:eastAsia="en-GB"/>
        </w:rPr>
        <w:t>difference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between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is the same as </w:t>
      </w:r>
    </w:p>
    <w:p w:rsidR="008C390D" w:rsidRPr="00CB7004" w:rsidRDefault="008C390D" w:rsidP="008C390D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>Solving problems</w:t>
      </w:r>
    </w:p>
    <w:p w:rsidR="006314CD" w:rsidRDefault="008C390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Reasoning about numbers or shapes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pattern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puzzle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answer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right, wrong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what could we try next?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Pr="00CB7004">
        <w:rPr>
          <w:rFonts w:eastAsia="Times New Roman" w:cs="Arial"/>
          <w:szCs w:val="24"/>
          <w:lang w:val="en" w:eastAsia="en-GB"/>
        </w:rPr>
        <w:t>how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did you work it out? </w:t>
      </w:r>
      <w:r w:rsidRPr="00CB7004">
        <w:rPr>
          <w:rFonts w:eastAsia="Times New Roman" w:cs="Arial"/>
          <w:szCs w:val="24"/>
          <w:lang w:val="en" w:eastAsia="en-GB"/>
        </w:rPr>
        <w:br/>
      </w:r>
    </w:p>
    <w:p w:rsidR="006314CD" w:rsidRDefault="006314C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6314CD" w:rsidRDefault="006314C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8C390D" w:rsidRPr="00CB7004" w:rsidRDefault="008C390D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count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, sort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group, set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match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same, different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list </w:t>
      </w:r>
    </w:p>
    <w:p w:rsidR="00CB7004" w:rsidRDefault="008C390D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compare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double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half, halve </w:t>
      </w:r>
      <w:r w:rsidRPr="00CB7004">
        <w:rPr>
          <w:rFonts w:eastAsia="Times New Roman" w:cs="Arial"/>
          <w:szCs w:val="24"/>
          <w:lang w:val="en" w:eastAsia="en-GB"/>
        </w:rPr>
        <w:br/>
        <w:t>pair</w:t>
      </w:r>
    </w:p>
    <w:p w:rsidR="00CB7004" w:rsidRPr="00CB7004" w:rsidRDefault="00CB7004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CB7004" w:rsidRPr="00CB7004" w:rsidRDefault="00CB7004" w:rsidP="00CB7004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General </w:t>
      </w:r>
    </w:p>
    <w:p w:rsidR="00CB7004" w:rsidRPr="00CB7004" w:rsidRDefault="00CB7004" w:rsidP="00CB7004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same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number/s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different number/s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missing number/s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number facts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number line, number track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number square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number cards </w:t>
      </w:r>
      <w:r w:rsidRPr="00CB7004">
        <w:rPr>
          <w:rFonts w:eastAsia="Times New Roman" w:cs="Arial"/>
          <w:szCs w:val="24"/>
          <w:lang w:val="en" w:eastAsia="en-GB"/>
        </w:rPr>
        <w:br/>
      </w:r>
    </w:p>
    <w:p w:rsidR="00CB7004" w:rsidRPr="00CB7004" w:rsidRDefault="00CB7004" w:rsidP="008C390D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C0736D" w:rsidRDefault="00C0736D" w:rsidP="002434E5">
      <w:pPr>
        <w:spacing w:before="100" w:beforeAutospacing="1" w:after="100" w:afterAutospacing="1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C0736D" w:rsidRDefault="00C0736D" w:rsidP="002434E5">
      <w:pPr>
        <w:spacing w:before="100" w:beforeAutospacing="1" w:after="100" w:afterAutospacing="1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C0736D" w:rsidRDefault="00C0736D" w:rsidP="002434E5">
      <w:pPr>
        <w:spacing w:before="100" w:beforeAutospacing="1" w:after="100" w:afterAutospacing="1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C0736D" w:rsidRDefault="00C0736D" w:rsidP="002434E5">
      <w:pPr>
        <w:spacing w:before="100" w:beforeAutospacing="1" w:after="100" w:afterAutospacing="1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710D03" w:rsidRPr="002434E5" w:rsidRDefault="00136BD0" w:rsidP="002434E5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>Problems involving 'real life' or money</w:t>
      </w:r>
    </w:p>
    <w:p w:rsidR="008C390D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compare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double, </w:t>
      </w:r>
      <w:r w:rsidR="00136BD0" w:rsidRPr="00CB7004">
        <w:rPr>
          <w:rFonts w:eastAsia="Times New Roman" w:cs="Arial"/>
          <w:szCs w:val="24"/>
          <w:lang w:val="en" w:eastAsia="en-GB"/>
        </w:rPr>
        <w:t xml:space="preserve">half, halve </w:t>
      </w:r>
      <w:r w:rsidR="00136BD0" w:rsidRPr="00CB7004">
        <w:rPr>
          <w:rFonts w:eastAsia="Times New Roman" w:cs="Arial"/>
          <w:szCs w:val="24"/>
          <w:lang w:val="en" w:eastAsia="en-GB"/>
        </w:rPr>
        <w:br/>
        <w:t xml:space="preserve">pair </w:t>
      </w:r>
      <w:r w:rsidR="00136BD0" w:rsidRPr="00CB7004">
        <w:rPr>
          <w:rFonts w:eastAsia="Times New Roman" w:cs="Arial"/>
          <w:szCs w:val="24"/>
          <w:lang w:val="en" w:eastAsia="en-GB"/>
        </w:rPr>
        <w:br/>
        <w:t>count out, sha</w:t>
      </w:r>
      <w:r w:rsidRPr="00CB7004">
        <w:rPr>
          <w:rFonts w:eastAsia="Times New Roman" w:cs="Arial"/>
          <w:szCs w:val="24"/>
          <w:lang w:val="en" w:eastAsia="en-GB"/>
        </w:rPr>
        <w:t xml:space="preserve">re out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left, left over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money, coin, penny, pence, pound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price, cost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buy, </w:t>
      </w:r>
      <w:r w:rsidR="00136BD0" w:rsidRPr="00CB7004">
        <w:rPr>
          <w:rFonts w:eastAsia="Times New Roman" w:cs="Arial"/>
          <w:szCs w:val="24"/>
          <w:lang w:val="en" w:eastAsia="en-GB"/>
        </w:rPr>
        <w:t xml:space="preserve">sell </w:t>
      </w:r>
      <w:r w:rsidR="00136BD0" w:rsidRPr="00CB7004">
        <w:rPr>
          <w:rFonts w:eastAsia="Times New Roman" w:cs="Arial"/>
          <w:szCs w:val="24"/>
          <w:lang w:val="en" w:eastAsia="en-GB"/>
        </w:rPr>
        <w:br/>
        <w:t xml:space="preserve">spend, spent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pay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change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dear, costs more, </w:t>
      </w:r>
      <w:r w:rsidR="00136BD0" w:rsidRPr="00CB7004">
        <w:rPr>
          <w:rFonts w:eastAsia="Times New Roman" w:cs="Arial"/>
          <w:szCs w:val="24"/>
          <w:lang w:val="en" w:eastAsia="en-GB"/>
        </w:rPr>
        <w:t xml:space="preserve">cheap, costs less, cheaper </w:t>
      </w:r>
      <w:r w:rsidR="00136BD0" w:rsidRPr="00CB7004">
        <w:rPr>
          <w:rFonts w:eastAsia="Times New Roman" w:cs="Arial"/>
          <w:szCs w:val="24"/>
          <w:lang w:val="en" w:eastAsia="en-GB"/>
        </w:rPr>
        <w:br/>
        <w:t xml:space="preserve">costs the same as </w:t>
      </w:r>
      <w:r w:rsidR="00136BD0" w:rsidRPr="00CB7004">
        <w:rPr>
          <w:rFonts w:eastAsia="Times New Roman" w:cs="Arial"/>
          <w:szCs w:val="24"/>
          <w:lang w:val="en" w:eastAsia="en-GB"/>
        </w:rPr>
        <w:br/>
      </w:r>
      <w:r w:rsidR="008C390D" w:rsidRPr="00CB7004">
        <w:rPr>
          <w:rFonts w:eastAsia="Times New Roman" w:cs="Arial"/>
          <w:szCs w:val="24"/>
          <w:lang w:val="en" w:eastAsia="en-GB"/>
        </w:rPr>
        <w:t xml:space="preserve">how much…? </w:t>
      </w:r>
      <w:proofErr w:type="gramStart"/>
      <w:r w:rsidR="008C390D" w:rsidRPr="00CB7004">
        <w:rPr>
          <w:rFonts w:eastAsia="Times New Roman" w:cs="Arial"/>
          <w:szCs w:val="24"/>
          <w:lang w:val="en" w:eastAsia="en-GB"/>
        </w:rPr>
        <w:t>how</w:t>
      </w:r>
      <w:proofErr w:type="gramEnd"/>
      <w:r w:rsidR="008C390D" w:rsidRPr="00CB7004">
        <w:rPr>
          <w:rFonts w:eastAsia="Times New Roman" w:cs="Arial"/>
          <w:szCs w:val="24"/>
          <w:lang w:val="en" w:eastAsia="en-GB"/>
        </w:rPr>
        <w:t xml:space="preserve"> many…? </w:t>
      </w:r>
      <w:r w:rsidR="008C390D" w:rsidRPr="00CB7004">
        <w:rPr>
          <w:rFonts w:eastAsia="Times New Roman" w:cs="Arial"/>
          <w:szCs w:val="24"/>
          <w:lang w:val="en" w:eastAsia="en-GB"/>
        </w:rPr>
        <w:br/>
      </w:r>
      <w:proofErr w:type="gramStart"/>
      <w:r w:rsidR="008C390D" w:rsidRPr="00CB7004">
        <w:rPr>
          <w:rFonts w:eastAsia="Times New Roman" w:cs="Arial"/>
          <w:szCs w:val="24"/>
          <w:lang w:val="en" w:eastAsia="en-GB"/>
        </w:rPr>
        <w:t>total</w:t>
      </w:r>
      <w:proofErr w:type="gramEnd"/>
      <w:r w:rsidR="008C390D" w:rsidRPr="00CB7004">
        <w:rPr>
          <w:rFonts w:eastAsia="Times New Roman" w:cs="Arial"/>
          <w:szCs w:val="24"/>
          <w:lang w:val="en" w:eastAsia="en-GB"/>
        </w:rPr>
        <w:t xml:space="preserve">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Measures (general) </w:t>
      </w:r>
    </w:p>
    <w:p w:rsidR="00710D03" w:rsidRPr="00CB7004" w:rsidRDefault="00710D03" w:rsidP="00710D03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measure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size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compare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guess, estimate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enough, not enough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too much, too little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too many, too few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nearly, close to, about the same as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just over, just under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lastRenderedPageBreak/>
        <w:t xml:space="preserve">Length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length, width, height, depth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long, short, tall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high, low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wide, narrow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deep, shallow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thick, thin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longer, shorter, taller, higher… and so on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longest, shortest, tallest, highest… and so on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far, near, close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Mass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weigh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, weighs, balances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heavy/light, heavier/lighter, heaviest/lightest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balance, weight, scales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Capacity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full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half full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empty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holds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container </w:t>
      </w:r>
    </w:p>
    <w:p w:rsidR="00CB7004" w:rsidRDefault="00CB7004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CB7004" w:rsidRDefault="00CB7004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lastRenderedPageBreak/>
        <w:t xml:space="preserve">Time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time </w:t>
      </w:r>
      <w:r w:rsidRPr="00CB7004">
        <w:rPr>
          <w:rFonts w:eastAsia="Times New Roman" w:cs="Arial"/>
          <w:szCs w:val="24"/>
          <w:lang w:val="en" w:eastAsia="en-GB"/>
        </w:rPr>
        <w:br/>
      </w:r>
      <w:r w:rsidRPr="00CB7004">
        <w:rPr>
          <w:rFonts w:eastAsia="Times New Roman" w:cs="Arial"/>
          <w:i/>
          <w:iCs/>
          <w:szCs w:val="24"/>
          <w:lang w:val="en" w:eastAsia="en-GB"/>
        </w:rPr>
        <w:t>days of the week:</w:t>
      </w:r>
      <w:r w:rsidRPr="00CB7004">
        <w:rPr>
          <w:rFonts w:eastAsia="Times New Roman" w:cs="Arial"/>
          <w:szCs w:val="24"/>
          <w:lang w:val="en" w:eastAsia="en-GB"/>
        </w:rPr>
        <w:t xml:space="preserve"> Monday, Tuesday…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day, week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birthday, holiday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morning, afternoon, evening, night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bedtime, dinnertime, playtime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today, yesterday, tomorrow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before, after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next, last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now, soon, early, late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quick, quicker, quickest, quickly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slow, slower, slowest, slowly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old, older, oldest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new, newer, newest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takes longer, takes less time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hour, o'clock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clock, watch, hands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Exploring patterns, shape and space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shape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, pattern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flat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curved, straight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round </w:t>
      </w:r>
      <w:r w:rsidRPr="00CB7004">
        <w:rPr>
          <w:rFonts w:eastAsia="Times New Roman" w:cs="Arial"/>
          <w:szCs w:val="24"/>
          <w:lang w:val="en" w:eastAsia="en-GB"/>
        </w:rPr>
        <w:br/>
      </w:r>
      <w:r w:rsidRPr="00CB7004">
        <w:rPr>
          <w:rFonts w:eastAsia="Times New Roman" w:cs="Arial"/>
          <w:szCs w:val="24"/>
          <w:lang w:val="en" w:eastAsia="en-GB"/>
        </w:rPr>
        <w:lastRenderedPageBreak/>
        <w:t xml:space="preserve">hollow, solid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corner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face, side, edge, end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sort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make, build, draw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3D shapes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cube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pyramid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sphere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cone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2D shapes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circle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triangle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square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rectangle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star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Patterns and symmetry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size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bigger, larger, smaller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symmetrical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pattern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repeating pattern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match </w:t>
      </w:r>
    </w:p>
    <w:p w:rsidR="00CB7004" w:rsidRDefault="00CB7004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lastRenderedPageBreak/>
        <w:t xml:space="preserve">Position, direction and movement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position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over, under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above, below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top, bottom, side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on, in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outside, inside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around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in front, behind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front, back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before, after </w:t>
      </w:r>
      <w:r w:rsidRPr="00CB7004">
        <w:rPr>
          <w:rFonts w:eastAsia="Times New Roman" w:cs="Arial"/>
          <w:szCs w:val="24"/>
          <w:lang w:val="en" w:eastAsia="en-GB"/>
        </w:rPr>
        <w:br/>
        <w:t>be</w:t>
      </w:r>
      <w:r w:rsidR="00CB7004">
        <w:rPr>
          <w:rFonts w:eastAsia="Times New Roman" w:cs="Arial"/>
          <w:szCs w:val="24"/>
          <w:lang w:val="en" w:eastAsia="en-GB"/>
        </w:rPr>
        <w:t xml:space="preserve">side, next to </w:t>
      </w:r>
      <w:r w:rsidR="00CB7004">
        <w:rPr>
          <w:rFonts w:eastAsia="Times New Roman" w:cs="Arial"/>
          <w:szCs w:val="24"/>
          <w:lang w:val="en" w:eastAsia="en-GB"/>
        </w:rPr>
        <w:br/>
        <w:t xml:space="preserve">opposite </w:t>
      </w:r>
      <w:r w:rsidR="00CB7004">
        <w:rPr>
          <w:rFonts w:eastAsia="Times New Roman" w:cs="Arial"/>
          <w:szCs w:val="24"/>
          <w:lang w:val="en" w:eastAsia="en-GB"/>
        </w:rPr>
        <w:br/>
        <w:t xml:space="preserve">apart , </w:t>
      </w:r>
      <w:r w:rsidRPr="00CB7004">
        <w:rPr>
          <w:rFonts w:eastAsia="Times New Roman" w:cs="Arial"/>
          <w:szCs w:val="24"/>
          <w:lang w:val="en" w:eastAsia="en-GB"/>
        </w:rPr>
        <w:t xml:space="preserve">between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middle, edge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corner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direction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left, right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up, down </w:t>
      </w:r>
      <w:r w:rsidR="00CB7004">
        <w:rPr>
          <w:rFonts w:eastAsia="Times New Roman" w:cs="Arial"/>
          <w:szCs w:val="24"/>
          <w:lang w:val="en" w:eastAsia="en-GB"/>
        </w:rPr>
        <w:br/>
        <w:t xml:space="preserve">forwards, backwards, sideways, </w:t>
      </w:r>
      <w:r w:rsidRPr="00CB7004">
        <w:rPr>
          <w:rFonts w:eastAsia="Times New Roman" w:cs="Arial"/>
          <w:szCs w:val="24"/>
          <w:lang w:val="en" w:eastAsia="en-GB"/>
        </w:rPr>
        <w:t>a</w:t>
      </w:r>
      <w:r w:rsidR="00CB7004">
        <w:rPr>
          <w:rFonts w:eastAsia="Times New Roman" w:cs="Arial"/>
          <w:szCs w:val="24"/>
          <w:lang w:val="en" w:eastAsia="en-GB"/>
        </w:rPr>
        <w:t xml:space="preserve">cross </w:t>
      </w:r>
      <w:r w:rsidR="00CB7004">
        <w:rPr>
          <w:rFonts w:eastAsia="Times New Roman" w:cs="Arial"/>
          <w:szCs w:val="24"/>
          <w:lang w:val="en" w:eastAsia="en-GB"/>
        </w:rPr>
        <w:br/>
        <w:t xml:space="preserve">close, far, near </w:t>
      </w:r>
      <w:r w:rsidR="00CB7004">
        <w:rPr>
          <w:rFonts w:eastAsia="Times New Roman" w:cs="Arial"/>
          <w:szCs w:val="24"/>
          <w:lang w:val="en" w:eastAsia="en-GB"/>
        </w:rPr>
        <w:br/>
        <w:t xml:space="preserve">along, </w:t>
      </w:r>
      <w:r w:rsidRPr="00CB7004">
        <w:rPr>
          <w:rFonts w:eastAsia="Times New Roman" w:cs="Arial"/>
          <w:szCs w:val="24"/>
          <w:lang w:val="en" w:eastAsia="en-GB"/>
        </w:rPr>
        <w:t xml:space="preserve">through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to, from, towards, away from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movement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slide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roll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turn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stretch, bend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lastRenderedPageBreak/>
        <w:t>Instructions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listen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join in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say 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think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imagine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remember 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start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from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start with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start at 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look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at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point to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show me 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put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, place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fit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arrange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rearrange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change, change over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split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separate 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carry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on, continue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repeat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what comes next? </w:t>
      </w:r>
    </w:p>
    <w:p w:rsidR="00CB7004" w:rsidRDefault="00710D03" w:rsidP="00CB7004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find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choose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collect </w:t>
      </w:r>
    </w:p>
    <w:p w:rsidR="00C0736D" w:rsidRDefault="00710D03" w:rsidP="00C0736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use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make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build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tell me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describe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pick out </w:t>
      </w:r>
      <w:r w:rsidRPr="00CB7004">
        <w:rPr>
          <w:rFonts w:eastAsia="Times New Roman" w:cs="Arial"/>
          <w:szCs w:val="24"/>
          <w:lang w:val="en" w:eastAsia="en-GB"/>
        </w:rPr>
        <w:br/>
      </w:r>
      <w:r w:rsidRPr="00CB7004">
        <w:rPr>
          <w:rFonts w:eastAsia="Times New Roman" w:cs="Arial"/>
          <w:szCs w:val="24"/>
          <w:lang w:val="en" w:eastAsia="en-GB"/>
        </w:rPr>
        <w:lastRenderedPageBreak/>
        <w:t xml:space="preserve">talk about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explain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show me </w:t>
      </w:r>
    </w:p>
    <w:p w:rsidR="00C0736D" w:rsidRDefault="00710D03" w:rsidP="00C0736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read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write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trace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copy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complete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finish, end </w:t>
      </w:r>
    </w:p>
    <w:p w:rsidR="00C0736D" w:rsidRDefault="00710D03" w:rsidP="00C0736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fill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in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shade </w:t>
      </w:r>
      <w:r w:rsidRPr="00CB7004">
        <w:rPr>
          <w:rFonts w:eastAsia="Times New Roman" w:cs="Arial"/>
          <w:szCs w:val="24"/>
          <w:lang w:val="en" w:eastAsia="en-GB"/>
        </w:rPr>
        <w:br/>
      </w:r>
      <w:proofErr w:type="spellStart"/>
      <w:r w:rsidRPr="00CB7004">
        <w:rPr>
          <w:rFonts w:eastAsia="Times New Roman" w:cs="Arial"/>
          <w:szCs w:val="24"/>
          <w:lang w:val="en" w:eastAsia="en-GB"/>
        </w:rPr>
        <w:t>colour</w:t>
      </w:r>
      <w:proofErr w:type="spellEnd"/>
      <w:r w:rsidRPr="00CB7004">
        <w:rPr>
          <w:rFonts w:eastAsia="Times New Roman" w:cs="Arial"/>
          <w:szCs w:val="24"/>
          <w:lang w:val="en" w:eastAsia="en-GB"/>
        </w:rPr>
        <w:t xml:space="preserve"> </w:t>
      </w:r>
    </w:p>
    <w:p w:rsidR="00C0736D" w:rsidRDefault="00220028" w:rsidP="00C0736D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38816FF" wp14:editId="56E71D63">
            <wp:simplePos x="0" y="0"/>
            <wp:positionH relativeFrom="column">
              <wp:posOffset>1903095</wp:posOffset>
            </wp:positionH>
            <wp:positionV relativeFrom="paragraph">
              <wp:posOffset>403860</wp:posOffset>
            </wp:positionV>
            <wp:extent cx="2576830" cy="3001645"/>
            <wp:effectExtent l="0" t="0" r="0" b="8255"/>
            <wp:wrapThrough wrapText="bothSides">
              <wp:wrapPolygon edited="0">
                <wp:start x="0" y="0"/>
                <wp:lineTo x="0" y="21522"/>
                <wp:lineTo x="21398" y="21522"/>
                <wp:lineTo x="2139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0D03" w:rsidRPr="00CB7004">
        <w:rPr>
          <w:rFonts w:eastAsia="Times New Roman" w:cs="Arial"/>
          <w:szCs w:val="24"/>
          <w:lang w:val="en" w:eastAsia="en-GB"/>
        </w:rPr>
        <w:t>tick</w:t>
      </w:r>
      <w:proofErr w:type="gramEnd"/>
      <w:r w:rsidR="00710D03" w:rsidRPr="00CB7004">
        <w:rPr>
          <w:rFonts w:eastAsia="Times New Roman" w:cs="Arial"/>
          <w:szCs w:val="24"/>
          <w:lang w:val="en" w:eastAsia="en-GB"/>
        </w:rPr>
        <w:t xml:space="preserve">, cross </w:t>
      </w:r>
      <w:r w:rsidR="00710D03" w:rsidRPr="00CB7004">
        <w:rPr>
          <w:rFonts w:eastAsia="Times New Roman" w:cs="Arial"/>
          <w:szCs w:val="24"/>
          <w:lang w:val="en" w:eastAsia="en-GB"/>
        </w:rPr>
        <w:br/>
        <w:t xml:space="preserve">draw </w:t>
      </w:r>
      <w:r w:rsidR="00710D03" w:rsidRPr="00CB7004">
        <w:rPr>
          <w:rFonts w:eastAsia="Times New Roman" w:cs="Arial"/>
          <w:szCs w:val="24"/>
          <w:lang w:val="en" w:eastAsia="en-GB"/>
        </w:rPr>
        <w:br/>
      </w:r>
      <w:proofErr w:type="spellStart"/>
      <w:r w:rsidR="00710D03" w:rsidRPr="00CB7004">
        <w:rPr>
          <w:rFonts w:eastAsia="Times New Roman" w:cs="Arial"/>
          <w:szCs w:val="24"/>
          <w:lang w:val="en" w:eastAsia="en-GB"/>
        </w:rPr>
        <w:t>draw</w:t>
      </w:r>
      <w:proofErr w:type="spellEnd"/>
      <w:r w:rsidR="00710D03" w:rsidRPr="00CB7004">
        <w:rPr>
          <w:rFonts w:eastAsia="Times New Roman" w:cs="Arial"/>
          <w:szCs w:val="24"/>
          <w:lang w:val="en" w:eastAsia="en-GB"/>
        </w:rPr>
        <w:t xml:space="preserve"> a line between </w:t>
      </w:r>
      <w:r w:rsidR="00710D03" w:rsidRPr="00CB7004">
        <w:rPr>
          <w:rFonts w:eastAsia="Times New Roman" w:cs="Arial"/>
          <w:szCs w:val="24"/>
          <w:lang w:val="en" w:eastAsia="en-GB"/>
        </w:rPr>
        <w:br/>
        <w:t xml:space="preserve">join (up) </w:t>
      </w:r>
      <w:r w:rsidR="00710D03" w:rsidRPr="00CB7004">
        <w:rPr>
          <w:rFonts w:eastAsia="Times New Roman" w:cs="Arial"/>
          <w:szCs w:val="24"/>
          <w:lang w:val="en" w:eastAsia="en-GB"/>
        </w:rPr>
        <w:br/>
        <w:t xml:space="preserve">ring </w:t>
      </w:r>
    </w:p>
    <w:p w:rsidR="00220028" w:rsidRDefault="00710D03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proofErr w:type="gramStart"/>
      <w:r w:rsidRPr="00CB7004">
        <w:rPr>
          <w:rFonts w:eastAsia="Times New Roman" w:cs="Arial"/>
          <w:szCs w:val="24"/>
          <w:lang w:val="en" w:eastAsia="en-GB"/>
        </w:rPr>
        <w:t>cost</w:t>
      </w:r>
      <w:proofErr w:type="gramEnd"/>
      <w:r w:rsidRPr="00CB7004">
        <w:rPr>
          <w:rFonts w:eastAsia="Times New Roman" w:cs="Arial"/>
          <w:szCs w:val="24"/>
          <w:lang w:val="en" w:eastAsia="en-GB"/>
        </w:rPr>
        <w:t xml:space="preserve">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count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work out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answer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check </w:t>
      </w:r>
    </w:p>
    <w:p w:rsidR="00220028" w:rsidRDefault="00220028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220028" w:rsidRDefault="00220028" w:rsidP="00220028">
      <w:pPr>
        <w:spacing w:after="0" w:line="240" w:lineRule="auto"/>
        <w:rPr>
          <w:rFonts w:eastAsia="Times New Roman" w:cs="Arial"/>
          <w:b/>
          <w:bCs/>
          <w:szCs w:val="24"/>
          <w:lang w:val="en" w:eastAsia="en-GB"/>
        </w:rPr>
      </w:pPr>
    </w:p>
    <w:p w:rsidR="00710D03" w:rsidRPr="00220028" w:rsidRDefault="00710D03" w:rsidP="00220028">
      <w:pPr>
        <w:spacing w:after="0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b/>
          <w:bCs/>
          <w:szCs w:val="24"/>
          <w:lang w:val="en" w:eastAsia="en-GB"/>
        </w:rPr>
        <w:t xml:space="preserve">General </w:t>
      </w:r>
    </w:p>
    <w:p w:rsidR="00710D03" w:rsidRPr="00CB7004" w:rsidRDefault="00710D03" w:rsidP="00710D03">
      <w:pPr>
        <w:spacing w:before="100" w:beforeAutospacing="1" w:after="100" w:afterAutospacing="1" w:line="240" w:lineRule="auto"/>
        <w:rPr>
          <w:rFonts w:eastAsia="Times New Roman" w:cs="Arial"/>
          <w:szCs w:val="24"/>
          <w:lang w:val="en" w:eastAsia="en-GB"/>
        </w:rPr>
      </w:pPr>
      <w:r w:rsidRPr="00CB7004">
        <w:rPr>
          <w:rFonts w:eastAsia="Times New Roman" w:cs="Arial"/>
          <w:szCs w:val="24"/>
          <w:lang w:val="en" w:eastAsia="en-GB"/>
        </w:rPr>
        <w:t xml:space="preserve">counters, cubes, blocks, rods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die, dice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dominoes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pegs, peg board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same way, different way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best way, another way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in order, in a different order not </w:t>
      </w:r>
      <w:r w:rsidRPr="00CB7004">
        <w:rPr>
          <w:rFonts w:eastAsia="Times New Roman" w:cs="Arial"/>
          <w:szCs w:val="24"/>
          <w:lang w:val="en" w:eastAsia="en-GB"/>
        </w:rPr>
        <w:br/>
        <w:t xml:space="preserve">all, every, each </w:t>
      </w:r>
    </w:p>
    <w:p w:rsidR="00710D03" w:rsidRPr="00CB7004" w:rsidRDefault="00710D03" w:rsidP="00710D03">
      <w:pPr>
        <w:rPr>
          <w:rFonts w:cs="Arial"/>
          <w:szCs w:val="24"/>
        </w:rPr>
      </w:pPr>
      <w:bookmarkStart w:id="0" w:name="_GoBack"/>
      <w:bookmarkEnd w:id="0"/>
    </w:p>
    <w:sectPr w:rsidR="00710D03" w:rsidRPr="00CB7004" w:rsidSect="00CB700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6838" w:h="11906" w:orient="landscape"/>
      <w:pgMar w:top="1191" w:right="1304" w:bottom="1191" w:left="1304" w:header="709" w:footer="709" w:gutter="0"/>
      <w:cols w:num="4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ED" w:rsidRDefault="00362BED" w:rsidP="00461A5D">
      <w:pPr>
        <w:spacing w:after="0" w:line="240" w:lineRule="auto"/>
      </w:pPr>
      <w:r>
        <w:separator/>
      </w:r>
    </w:p>
  </w:endnote>
  <w:endnote w:type="continuationSeparator" w:id="0">
    <w:p w:rsidR="00362BED" w:rsidRDefault="00362BED" w:rsidP="0046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21" w:rsidRDefault="00CD0D5C" w:rsidP="00CD0D5C">
    <w:pPr>
      <w:pStyle w:val="Footer"/>
      <w:tabs>
        <w:tab w:val="left" w:pos="9949"/>
        <w:tab w:val="left" w:pos="10099"/>
        <w:tab w:val="right" w:pos="14230"/>
      </w:tabs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D6AD066" wp14:editId="15C9C481">
          <wp:simplePos x="0" y="0"/>
          <wp:positionH relativeFrom="column">
            <wp:posOffset>-130810</wp:posOffset>
          </wp:positionH>
          <wp:positionV relativeFrom="paragraph">
            <wp:posOffset>1905</wp:posOffset>
          </wp:positionV>
          <wp:extent cx="1877695" cy="585470"/>
          <wp:effectExtent l="0" t="0" r="8255" b="5080"/>
          <wp:wrapThrough wrapText="bothSides">
            <wp:wrapPolygon edited="0">
              <wp:start x="0" y="0"/>
              <wp:lineTo x="0" y="21085"/>
              <wp:lineTo x="21476" y="21085"/>
              <wp:lineTo x="21476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 w:rsidR="00545521">
      <w:rPr>
        <w:noProof/>
        <w:color w:val="000000" w:themeColor="text1"/>
        <w:sz w:val="28"/>
        <w:lang w:eastAsia="en-GB"/>
      </w:rPr>
      <w:drawing>
        <wp:inline distT="0" distB="0" distL="0" distR="0" wp14:anchorId="78844E78" wp14:editId="06C347FC">
          <wp:extent cx="1801368" cy="38709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logo50mmgre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2745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B25" w:rsidRDefault="00A922B0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0CAD41BA" wp14:editId="6DBF325E">
              <wp:simplePos x="0" y="0"/>
              <wp:positionH relativeFrom="column">
                <wp:posOffset>-307975</wp:posOffset>
              </wp:positionH>
              <wp:positionV relativeFrom="paragraph">
                <wp:posOffset>-6350</wp:posOffset>
              </wp:positionV>
              <wp:extent cx="1875790" cy="589280"/>
              <wp:effectExtent l="0" t="0" r="0" b="1270"/>
              <wp:wrapThrough wrapText="bothSides">
                <wp:wrapPolygon edited="0">
                  <wp:start x="0" y="0"/>
                  <wp:lineTo x="0" y="20948"/>
                  <wp:lineTo x="21278" y="20948"/>
                  <wp:lineTo x="21278" y="0"/>
                  <wp:lineTo x="0" y="0"/>
                </wp:wrapPolygon>
              </wp:wrapThrough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07" t="25234" r="17757" b="26169"/>
                      <a:stretch/>
                    </pic:blipFill>
                    <pic:spPr bwMode="auto">
                      <a:xfrm>
                        <a:off x="0" y="0"/>
                        <a:ext cx="187579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246DA">
          <w:rPr>
            <w:noProof/>
            <w:lang w:eastAsia="en-GB"/>
          </w:rPr>
          <w:drawing>
            <wp:anchor distT="0" distB="0" distL="114300" distR="114300" simplePos="0" relativeHeight="251662336" behindDoc="1" locked="0" layoutInCell="1" allowOverlap="1" wp14:anchorId="5AFC2A05" wp14:editId="16E4F4FC">
              <wp:simplePos x="0" y="0"/>
              <wp:positionH relativeFrom="column">
                <wp:posOffset>7602220</wp:posOffset>
              </wp:positionH>
              <wp:positionV relativeFrom="paragraph">
                <wp:posOffset>142240</wp:posOffset>
              </wp:positionV>
              <wp:extent cx="1798320" cy="384175"/>
              <wp:effectExtent l="0" t="0" r="0" b="0"/>
              <wp:wrapThrough wrapText="bothSides">
                <wp:wrapPolygon edited="0">
                  <wp:start x="0" y="0"/>
                  <wp:lineTo x="0" y="20350"/>
                  <wp:lineTo x="21280" y="20350"/>
                  <wp:lineTo x="21280" y="0"/>
                  <wp:lineTo x="0" y="0"/>
                </wp:wrapPolygon>
              </wp:wrapThrough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8320" cy="3841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126433" w:rsidRPr="00461A5D" w:rsidRDefault="00126433" w:rsidP="00461A5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ED" w:rsidRDefault="00362BED" w:rsidP="00461A5D">
      <w:pPr>
        <w:spacing w:after="0" w:line="240" w:lineRule="auto"/>
      </w:pPr>
      <w:r>
        <w:separator/>
      </w:r>
    </w:p>
  </w:footnote>
  <w:footnote w:type="continuationSeparator" w:id="0">
    <w:p w:rsidR="00362BED" w:rsidRDefault="00362BED" w:rsidP="00461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0D" w:rsidRPr="008C390D" w:rsidRDefault="008C390D" w:rsidP="008C390D">
    <w:pPr>
      <w:pStyle w:val="Header"/>
      <w:jc w:val="center"/>
      <w:rPr>
        <w:sz w:val="36"/>
        <w:szCs w:val="36"/>
      </w:rPr>
    </w:pPr>
    <w:r w:rsidRPr="008C390D">
      <w:rPr>
        <w:sz w:val="36"/>
        <w:szCs w:val="36"/>
      </w:rPr>
      <w:t>Mathematical Vocabulary</w:t>
    </w:r>
    <w:r>
      <w:rPr>
        <w:sz w:val="36"/>
        <w:szCs w:val="36"/>
      </w:rPr>
      <w:t xml:space="preserve"> – Shape, space and measure</w:t>
    </w:r>
  </w:p>
  <w:p w:rsidR="008C390D" w:rsidRDefault="008C39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0D" w:rsidRPr="008C390D" w:rsidRDefault="008C390D" w:rsidP="008C390D">
    <w:pPr>
      <w:pStyle w:val="Header"/>
      <w:jc w:val="center"/>
      <w:rPr>
        <w:sz w:val="36"/>
        <w:szCs w:val="36"/>
      </w:rPr>
    </w:pPr>
    <w:r w:rsidRPr="008C390D">
      <w:rPr>
        <w:sz w:val="36"/>
        <w:szCs w:val="36"/>
      </w:rPr>
      <w:t>Mathematical Vocabulary - Number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FA1"/>
    <w:multiLevelType w:val="hybridMultilevel"/>
    <w:tmpl w:val="A52AD878"/>
    <w:lvl w:ilvl="0" w:tplc="08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1F960495"/>
    <w:multiLevelType w:val="hybridMultilevel"/>
    <w:tmpl w:val="7EAE6D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50F06"/>
    <w:multiLevelType w:val="hybridMultilevel"/>
    <w:tmpl w:val="9B12834C"/>
    <w:lvl w:ilvl="0" w:tplc="72745F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F5D6A"/>
    <w:multiLevelType w:val="multilevel"/>
    <w:tmpl w:val="6E8C7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8E4CC6"/>
    <w:multiLevelType w:val="hybridMultilevel"/>
    <w:tmpl w:val="12CCA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F3949"/>
    <w:multiLevelType w:val="hybridMultilevel"/>
    <w:tmpl w:val="D982D0F4"/>
    <w:lvl w:ilvl="0" w:tplc="CA524F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  <w:sz w:val="24"/>
        <w:szCs w:val="24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655F6C"/>
    <w:multiLevelType w:val="hybridMultilevel"/>
    <w:tmpl w:val="EB0CC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E4915"/>
    <w:multiLevelType w:val="hybridMultilevel"/>
    <w:tmpl w:val="5A6EB0EC"/>
    <w:lvl w:ilvl="0" w:tplc="54164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B1148"/>
    <w:multiLevelType w:val="hybridMultilevel"/>
    <w:tmpl w:val="DB365E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34102"/>
    <w:multiLevelType w:val="hybridMultilevel"/>
    <w:tmpl w:val="B1801B1A"/>
    <w:lvl w:ilvl="0" w:tplc="0D5E0D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6427"/>
    <w:multiLevelType w:val="hybridMultilevel"/>
    <w:tmpl w:val="AB6003D2"/>
    <w:lvl w:ilvl="0" w:tplc="0366D9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A3CA5"/>
    <w:multiLevelType w:val="hybridMultilevel"/>
    <w:tmpl w:val="D9A0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1777E4"/>
    <w:multiLevelType w:val="hybridMultilevel"/>
    <w:tmpl w:val="B82E3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37DDC"/>
    <w:multiLevelType w:val="hybridMultilevel"/>
    <w:tmpl w:val="805A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"/>
  </w:num>
  <w:num w:numId="5">
    <w:abstractNumId w:val="12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A5D"/>
    <w:rsid w:val="00007700"/>
    <w:rsid w:val="00021441"/>
    <w:rsid w:val="000B4DE1"/>
    <w:rsid w:val="000B57D4"/>
    <w:rsid w:val="000C44D5"/>
    <w:rsid w:val="000E2AEB"/>
    <w:rsid w:val="00102871"/>
    <w:rsid w:val="00126433"/>
    <w:rsid w:val="00136BD0"/>
    <w:rsid w:val="001538EA"/>
    <w:rsid w:val="00176F9F"/>
    <w:rsid w:val="001A5B15"/>
    <w:rsid w:val="001B6C84"/>
    <w:rsid w:val="001F5A53"/>
    <w:rsid w:val="00220028"/>
    <w:rsid w:val="0023206A"/>
    <w:rsid w:val="002434E5"/>
    <w:rsid w:val="00245C53"/>
    <w:rsid w:val="00250463"/>
    <w:rsid w:val="002553F8"/>
    <w:rsid w:val="002648BA"/>
    <w:rsid w:val="00282955"/>
    <w:rsid w:val="002C0C60"/>
    <w:rsid w:val="002D7E4C"/>
    <w:rsid w:val="00321B26"/>
    <w:rsid w:val="00327216"/>
    <w:rsid w:val="00362BED"/>
    <w:rsid w:val="00380C42"/>
    <w:rsid w:val="003E369F"/>
    <w:rsid w:val="00426AE4"/>
    <w:rsid w:val="00440603"/>
    <w:rsid w:val="00461A5D"/>
    <w:rsid w:val="00491804"/>
    <w:rsid w:val="004A18CC"/>
    <w:rsid w:val="004B62F4"/>
    <w:rsid w:val="00501F3C"/>
    <w:rsid w:val="00545521"/>
    <w:rsid w:val="005544BC"/>
    <w:rsid w:val="00574282"/>
    <w:rsid w:val="0058594D"/>
    <w:rsid w:val="00592D53"/>
    <w:rsid w:val="005B0BEA"/>
    <w:rsid w:val="005E0737"/>
    <w:rsid w:val="005F6181"/>
    <w:rsid w:val="00617ADF"/>
    <w:rsid w:val="006314CD"/>
    <w:rsid w:val="00640364"/>
    <w:rsid w:val="006465F7"/>
    <w:rsid w:val="00680E01"/>
    <w:rsid w:val="006A3F6D"/>
    <w:rsid w:val="006B228C"/>
    <w:rsid w:val="006D2CB1"/>
    <w:rsid w:val="006E7ED0"/>
    <w:rsid w:val="00710D03"/>
    <w:rsid w:val="00713BB5"/>
    <w:rsid w:val="00741FA6"/>
    <w:rsid w:val="00760881"/>
    <w:rsid w:val="007A1E55"/>
    <w:rsid w:val="007A6E12"/>
    <w:rsid w:val="007C1DDC"/>
    <w:rsid w:val="00814314"/>
    <w:rsid w:val="008246DA"/>
    <w:rsid w:val="00861F82"/>
    <w:rsid w:val="008C0B25"/>
    <w:rsid w:val="008C390D"/>
    <w:rsid w:val="008D0C7D"/>
    <w:rsid w:val="00953C25"/>
    <w:rsid w:val="00954197"/>
    <w:rsid w:val="00962090"/>
    <w:rsid w:val="009E0B72"/>
    <w:rsid w:val="009E0D3B"/>
    <w:rsid w:val="00A20DE7"/>
    <w:rsid w:val="00A33136"/>
    <w:rsid w:val="00A82EB8"/>
    <w:rsid w:val="00A922B0"/>
    <w:rsid w:val="00AB6AA9"/>
    <w:rsid w:val="00B06CDE"/>
    <w:rsid w:val="00B143AB"/>
    <w:rsid w:val="00B17E26"/>
    <w:rsid w:val="00B41D82"/>
    <w:rsid w:val="00B42EDA"/>
    <w:rsid w:val="00B71630"/>
    <w:rsid w:val="00B804A6"/>
    <w:rsid w:val="00B90949"/>
    <w:rsid w:val="00B92469"/>
    <w:rsid w:val="00C0736D"/>
    <w:rsid w:val="00C2183A"/>
    <w:rsid w:val="00C47B8C"/>
    <w:rsid w:val="00C65DA6"/>
    <w:rsid w:val="00C772A2"/>
    <w:rsid w:val="00CB7004"/>
    <w:rsid w:val="00CD0D5C"/>
    <w:rsid w:val="00CE3A6E"/>
    <w:rsid w:val="00D7090A"/>
    <w:rsid w:val="00D80971"/>
    <w:rsid w:val="00DA6850"/>
    <w:rsid w:val="00DA73E2"/>
    <w:rsid w:val="00DC2564"/>
    <w:rsid w:val="00DC6F0A"/>
    <w:rsid w:val="00E5024B"/>
    <w:rsid w:val="00E82C96"/>
    <w:rsid w:val="00E96E6D"/>
    <w:rsid w:val="00EB4AE9"/>
    <w:rsid w:val="00ED6CA9"/>
    <w:rsid w:val="00EF6BAC"/>
    <w:rsid w:val="00F002BE"/>
    <w:rsid w:val="00F32090"/>
    <w:rsid w:val="00F552A5"/>
    <w:rsid w:val="00F65FD8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E7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4B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83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4B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BC"/>
    <w:pPr>
      <w:keepNext/>
      <w:keepLines/>
      <w:spacing w:before="200" w:after="0"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B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483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DE7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44BC"/>
    <w:rPr>
      <w:rFonts w:ascii="Arial" w:eastAsiaTheme="majorEastAsia" w:hAnsi="Arial" w:cstheme="majorBidi"/>
      <w:b/>
      <w:bCs/>
      <w:color w:val="00483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4B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BC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BC"/>
    <w:rPr>
      <w:rFonts w:ascii="Arial" w:eastAsiaTheme="majorEastAsia" w:hAnsi="Arial" w:cstheme="majorBidi"/>
      <w:b/>
      <w:bCs/>
      <w:i/>
      <w:iCs/>
      <w:color w:val="00483A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rsid w:val="005544BC"/>
    <w:pPr>
      <w:pBdr>
        <w:bottom w:val="single" w:sz="8" w:space="4" w:color="27235A" w:themeColor="accent1"/>
      </w:pBdr>
      <w:spacing w:after="300" w:line="240" w:lineRule="auto"/>
      <w:contextualSpacing/>
    </w:pPr>
    <w:rPr>
      <w:rFonts w:eastAsiaTheme="majorEastAsia" w:cstheme="majorBidi"/>
      <w:color w:val="00352B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44BC"/>
    <w:rPr>
      <w:rFonts w:ascii="Arial" w:eastAsiaTheme="majorEastAsia" w:hAnsi="Arial" w:cstheme="majorBidi"/>
      <w:color w:val="00352B" w:themeColor="text2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441"/>
    <w:pPr>
      <w:numPr>
        <w:ilvl w:val="1"/>
      </w:numPr>
    </w:pPr>
    <w:rPr>
      <w:rFonts w:eastAsiaTheme="majorEastAsia" w:cstheme="majorBidi"/>
      <w:i/>
      <w:iCs/>
      <w:color w:val="27235A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441"/>
    <w:rPr>
      <w:rFonts w:ascii="Arial" w:eastAsiaTheme="majorEastAsia" w:hAnsi="Arial" w:cstheme="majorBidi"/>
      <w:i/>
      <w:iCs/>
      <w:color w:val="27235A" w:themeColor="accent1"/>
      <w:spacing w:val="15"/>
      <w:sz w:val="24"/>
      <w:szCs w:val="24"/>
    </w:rPr>
  </w:style>
  <w:style w:type="paragraph" w:customStyle="1" w:styleId="Title1">
    <w:name w:val="Title 1"/>
    <w:basedOn w:val="Heading1"/>
    <w:link w:val="Title1Char"/>
    <w:qFormat/>
    <w:rsid w:val="00491804"/>
    <w:pPr>
      <w:spacing w:before="240" w:after="360"/>
    </w:pPr>
    <w:rPr>
      <w:b w:val="0"/>
      <w:sz w:val="72"/>
      <w:szCs w:val="72"/>
    </w:rPr>
  </w:style>
  <w:style w:type="character" w:customStyle="1" w:styleId="Title1Char">
    <w:name w:val="Title 1 Char"/>
    <w:basedOn w:val="Heading1Char"/>
    <w:link w:val="Title1"/>
    <w:rsid w:val="00491804"/>
    <w:rPr>
      <w:rFonts w:ascii="Arial" w:eastAsiaTheme="majorEastAsia" w:hAnsi="Arial" w:cstheme="majorBidi"/>
      <w:b w:val="0"/>
      <w:bCs/>
      <w:color w:val="00483A" w:themeColor="text2"/>
      <w:sz w:val="72"/>
      <w:szCs w:val="72"/>
    </w:rPr>
  </w:style>
  <w:style w:type="paragraph" w:styleId="ListParagraph">
    <w:name w:val="List Paragraph"/>
    <w:basedOn w:val="Normal"/>
    <w:uiPriority w:val="34"/>
    <w:qFormat/>
    <w:rsid w:val="000214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5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5E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4DE1"/>
    <w:rPr>
      <w:color w:val="3378CB" w:themeColor="hyperlink"/>
      <w:u w:val="single"/>
    </w:rPr>
  </w:style>
  <w:style w:type="character" w:styleId="Strong">
    <w:name w:val="Strong"/>
    <w:basedOn w:val="DefaultParagraphFont"/>
    <w:uiPriority w:val="22"/>
    <w:qFormat/>
    <w:rsid w:val="00B06C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E7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4B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83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4B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BC"/>
    <w:pPr>
      <w:keepNext/>
      <w:keepLines/>
      <w:spacing w:before="200" w:after="0"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B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483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DE7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44BC"/>
    <w:rPr>
      <w:rFonts w:ascii="Arial" w:eastAsiaTheme="majorEastAsia" w:hAnsi="Arial" w:cstheme="majorBidi"/>
      <w:b/>
      <w:bCs/>
      <w:color w:val="00483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4B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BC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BC"/>
    <w:rPr>
      <w:rFonts w:ascii="Arial" w:eastAsiaTheme="majorEastAsia" w:hAnsi="Arial" w:cstheme="majorBidi"/>
      <w:b/>
      <w:bCs/>
      <w:i/>
      <w:iCs/>
      <w:color w:val="00483A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rsid w:val="005544BC"/>
    <w:pPr>
      <w:pBdr>
        <w:bottom w:val="single" w:sz="8" w:space="4" w:color="27235A" w:themeColor="accent1"/>
      </w:pBdr>
      <w:spacing w:after="300" w:line="240" w:lineRule="auto"/>
      <w:contextualSpacing/>
    </w:pPr>
    <w:rPr>
      <w:rFonts w:eastAsiaTheme="majorEastAsia" w:cstheme="majorBidi"/>
      <w:color w:val="00352B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44BC"/>
    <w:rPr>
      <w:rFonts w:ascii="Arial" w:eastAsiaTheme="majorEastAsia" w:hAnsi="Arial" w:cstheme="majorBidi"/>
      <w:color w:val="00352B" w:themeColor="text2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441"/>
    <w:pPr>
      <w:numPr>
        <w:ilvl w:val="1"/>
      </w:numPr>
    </w:pPr>
    <w:rPr>
      <w:rFonts w:eastAsiaTheme="majorEastAsia" w:cstheme="majorBidi"/>
      <w:i/>
      <w:iCs/>
      <w:color w:val="27235A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441"/>
    <w:rPr>
      <w:rFonts w:ascii="Arial" w:eastAsiaTheme="majorEastAsia" w:hAnsi="Arial" w:cstheme="majorBidi"/>
      <w:i/>
      <w:iCs/>
      <w:color w:val="27235A" w:themeColor="accent1"/>
      <w:spacing w:val="15"/>
      <w:sz w:val="24"/>
      <w:szCs w:val="24"/>
    </w:rPr>
  </w:style>
  <w:style w:type="paragraph" w:customStyle="1" w:styleId="Title1">
    <w:name w:val="Title 1"/>
    <w:basedOn w:val="Heading1"/>
    <w:link w:val="Title1Char"/>
    <w:qFormat/>
    <w:rsid w:val="00491804"/>
    <w:pPr>
      <w:spacing w:before="240" w:after="360"/>
    </w:pPr>
    <w:rPr>
      <w:b w:val="0"/>
      <w:sz w:val="72"/>
      <w:szCs w:val="72"/>
    </w:rPr>
  </w:style>
  <w:style w:type="character" w:customStyle="1" w:styleId="Title1Char">
    <w:name w:val="Title 1 Char"/>
    <w:basedOn w:val="Heading1Char"/>
    <w:link w:val="Title1"/>
    <w:rsid w:val="00491804"/>
    <w:rPr>
      <w:rFonts w:ascii="Arial" w:eastAsiaTheme="majorEastAsia" w:hAnsi="Arial" w:cstheme="majorBidi"/>
      <w:b w:val="0"/>
      <w:bCs/>
      <w:color w:val="00483A" w:themeColor="text2"/>
      <w:sz w:val="72"/>
      <w:szCs w:val="72"/>
    </w:rPr>
  </w:style>
  <w:style w:type="paragraph" w:styleId="ListParagraph">
    <w:name w:val="List Paragraph"/>
    <w:basedOn w:val="Normal"/>
    <w:uiPriority w:val="34"/>
    <w:qFormat/>
    <w:rsid w:val="000214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5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5E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4DE1"/>
    <w:rPr>
      <w:color w:val="3378CB" w:themeColor="hyperlink"/>
      <w:u w:val="single"/>
    </w:rPr>
  </w:style>
  <w:style w:type="character" w:styleId="Strong">
    <w:name w:val="Strong"/>
    <w:basedOn w:val="DefaultParagraphFont"/>
    <w:uiPriority w:val="22"/>
    <w:qFormat/>
    <w:rsid w:val="00B06C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7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6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1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8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5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58312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5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6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89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943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6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538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DA"/>
    <w:rsid w:val="00FD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D501CEA2B441BBB9D1BF2E1A4601F3">
    <w:name w:val="56D501CEA2B441BBB9D1BF2E1A4601F3"/>
    <w:rsid w:val="00FD2F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D501CEA2B441BBB9D1BF2E1A4601F3">
    <w:name w:val="56D501CEA2B441BBB9D1BF2E1A4601F3"/>
    <w:rsid w:val="00FD2F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- OCC">
      <a:dk1>
        <a:sysClr val="windowText" lastClr="000000"/>
      </a:dk1>
      <a:lt1>
        <a:sysClr val="window" lastClr="FFFFFF"/>
      </a:lt1>
      <a:dk2>
        <a:srgbClr val="00483A"/>
      </a:dk2>
      <a:lt2>
        <a:srgbClr val="7FA39C"/>
      </a:lt2>
      <a:accent1>
        <a:srgbClr val="27235A"/>
      </a:accent1>
      <a:accent2>
        <a:srgbClr val="6460AB"/>
      </a:accent2>
      <a:accent3>
        <a:srgbClr val="50B948"/>
      </a:accent3>
      <a:accent4>
        <a:srgbClr val="EC008C"/>
      </a:accent4>
      <a:accent5>
        <a:srgbClr val="6E1B2D"/>
      </a:accent5>
      <a:accent6>
        <a:srgbClr val="F7941E"/>
      </a:accent6>
      <a:hlink>
        <a:srgbClr val="3378CB"/>
      </a:hlink>
      <a:folHlink>
        <a:srgbClr val="B139A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81966-9E1F-42DC-86DE-B84AD4D82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D8FBCA3B</Template>
  <TotalTime>61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jack.yuille</dc:creator>
  <cp:lastModifiedBy>heather.clarke</cp:lastModifiedBy>
  <cp:revision>13</cp:revision>
  <cp:lastPrinted>2017-08-15T09:30:00Z</cp:lastPrinted>
  <dcterms:created xsi:type="dcterms:W3CDTF">2017-08-15T08:42:00Z</dcterms:created>
  <dcterms:modified xsi:type="dcterms:W3CDTF">2017-08-15T09:45:00Z</dcterms:modified>
</cp:coreProperties>
</file>